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C62D7C" w14:textId="39A1C275" w:rsidR="00652D58" w:rsidRDefault="00652D58" w:rsidP="007306FC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Teacher Liaison Lesson Plan Template</w:t>
      </w:r>
    </w:p>
    <w:p w14:paraId="7F69ABCF" w14:textId="2EE4ACCE" w:rsidR="007306FC" w:rsidRDefault="007306FC" w:rsidP="007306FC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Title </w:t>
      </w:r>
      <w:r>
        <w:rPr>
          <w:rFonts w:ascii="Arial" w:hAnsi="Arial" w:cs="Arial"/>
        </w:rPr>
        <w:t xml:space="preserve">(Ariel, Bold, </w:t>
      </w:r>
      <w:r w:rsidRPr="0059430E">
        <w:rPr>
          <w:rFonts w:ascii="Arial" w:hAnsi="Arial" w:cs="Arial"/>
        </w:rPr>
        <w:t>11)</w:t>
      </w:r>
    </w:p>
    <w:p w14:paraId="282C40E5" w14:textId="42232C4F" w:rsidR="007306FC" w:rsidRDefault="007306FC" w:rsidP="007306FC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Adapted from </w:t>
      </w:r>
    </w:p>
    <w:p w14:paraId="5A67B454" w14:textId="061FF4F7" w:rsidR="007306FC" w:rsidRDefault="007306FC" w:rsidP="007306FC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(Include link)</w:t>
      </w:r>
    </w:p>
    <w:p w14:paraId="13054EB2" w14:textId="77777777" w:rsidR="007306FC" w:rsidRDefault="007306FC" w:rsidP="007306FC">
      <w:pPr>
        <w:spacing w:after="0"/>
        <w:jc w:val="center"/>
        <w:rPr>
          <w:rFonts w:ascii="Arial" w:hAnsi="Arial" w:cs="Arial"/>
          <w:b/>
        </w:rPr>
      </w:pPr>
    </w:p>
    <w:p w14:paraId="187EFF98" w14:textId="1B9A1E67" w:rsidR="00374AF3" w:rsidRPr="0059430E" w:rsidRDefault="00374AF3" w:rsidP="00975AAE">
      <w:pPr>
        <w:spacing w:after="0"/>
        <w:rPr>
          <w:rFonts w:ascii="Arial" w:hAnsi="Arial" w:cs="Arial"/>
        </w:rPr>
      </w:pPr>
      <w:r w:rsidRPr="0059430E">
        <w:rPr>
          <w:rFonts w:ascii="Arial" w:hAnsi="Arial" w:cs="Arial"/>
          <w:b/>
        </w:rPr>
        <w:t>Objectives</w:t>
      </w:r>
      <w:r w:rsidRPr="0059430E">
        <w:rPr>
          <w:rFonts w:ascii="Arial" w:hAnsi="Arial" w:cs="Arial"/>
        </w:rPr>
        <w:t xml:space="preserve"> </w:t>
      </w:r>
      <w:r w:rsidR="0059430E">
        <w:rPr>
          <w:rFonts w:ascii="Arial" w:hAnsi="Arial" w:cs="Arial"/>
        </w:rPr>
        <w:t xml:space="preserve">(Ariel, Bold, </w:t>
      </w:r>
      <w:r w:rsidR="0059430E" w:rsidRPr="0059430E">
        <w:rPr>
          <w:rFonts w:ascii="Arial" w:hAnsi="Arial" w:cs="Arial"/>
        </w:rPr>
        <w:t>11)</w:t>
      </w:r>
    </w:p>
    <w:p w14:paraId="1A885529" w14:textId="36E3E609" w:rsidR="0059430E" w:rsidRPr="0059430E" w:rsidRDefault="0059430E" w:rsidP="00975AAE">
      <w:pPr>
        <w:spacing w:after="0"/>
        <w:rPr>
          <w:rFonts w:ascii="Arial" w:hAnsi="Arial" w:cs="Arial"/>
        </w:rPr>
      </w:pPr>
      <w:r w:rsidRPr="0059430E">
        <w:rPr>
          <w:rFonts w:ascii="Arial" w:hAnsi="Arial" w:cs="Arial"/>
        </w:rPr>
        <w:tab/>
        <w:t>Students Will: (Ar</w:t>
      </w:r>
      <w:r>
        <w:rPr>
          <w:rFonts w:ascii="Arial" w:hAnsi="Arial" w:cs="Arial"/>
        </w:rPr>
        <w:t>iel, regular, 11)</w:t>
      </w:r>
    </w:p>
    <w:p w14:paraId="0151414B" w14:textId="3D739E36" w:rsidR="0059430E" w:rsidRPr="0059430E" w:rsidRDefault="0059430E" w:rsidP="0059430E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</w:rPr>
      </w:pPr>
    </w:p>
    <w:p w14:paraId="1EA719AE" w14:textId="77777777" w:rsidR="00975AAE" w:rsidRPr="0059430E" w:rsidRDefault="00975AAE" w:rsidP="00975AAE">
      <w:pPr>
        <w:spacing w:before="240" w:after="0"/>
        <w:rPr>
          <w:rFonts w:ascii="Arial" w:hAnsi="Arial" w:cs="Arial"/>
          <w:b/>
        </w:rPr>
      </w:pPr>
      <w:r w:rsidRPr="0059430E">
        <w:rPr>
          <w:rFonts w:ascii="Arial" w:hAnsi="Arial" w:cs="Arial"/>
          <w:b/>
        </w:rPr>
        <w:t>Suggested Grade Level</w:t>
      </w:r>
    </w:p>
    <w:p w14:paraId="0B90E366" w14:textId="06457EEE" w:rsidR="00975AAE" w:rsidRDefault="00975AAE" w:rsidP="00975AAE">
      <w:pPr>
        <w:spacing w:after="0"/>
        <w:rPr>
          <w:rFonts w:ascii="Arial" w:hAnsi="Arial" w:cs="Arial"/>
        </w:rPr>
      </w:pPr>
      <w:r w:rsidRPr="0059430E">
        <w:rPr>
          <w:rFonts w:ascii="Arial" w:hAnsi="Arial" w:cs="Arial"/>
        </w:rPr>
        <w:t xml:space="preserve"> </w:t>
      </w:r>
      <w:r w:rsidR="0059430E">
        <w:rPr>
          <w:rFonts w:ascii="Arial" w:hAnsi="Arial" w:cs="Arial"/>
        </w:rPr>
        <w:tab/>
        <w:t>Include superscript (ex: 6</w:t>
      </w:r>
      <w:r w:rsidR="0059430E" w:rsidRPr="0059430E">
        <w:rPr>
          <w:rFonts w:ascii="Arial" w:hAnsi="Arial" w:cs="Arial"/>
          <w:vertAlign w:val="superscript"/>
        </w:rPr>
        <w:t>th</w:t>
      </w:r>
      <w:r w:rsidR="0059430E">
        <w:rPr>
          <w:rFonts w:ascii="Arial" w:hAnsi="Arial" w:cs="Arial"/>
        </w:rPr>
        <w:t xml:space="preserve"> not 6)</w:t>
      </w:r>
    </w:p>
    <w:p w14:paraId="332330FA" w14:textId="77777777" w:rsidR="0059430E" w:rsidRPr="0059430E" w:rsidRDefault="0059430E" w:rsidP="00975AAE">
      <w:pPr>
        <w:spacing w:after="0"/>
        <w:rPr>
          <w:rFonts w:ascii="Arial" w:hAnsi="Arial" w:cs="Arial"/>
        </w:rPr>
      </w:pPr>
    </w:p>
    <w:p w14:paraId="059E238D" w14:textId="791B4650" w:rsidR="00975AAE" w:rsidRPr="0059430E" w:rsidRDefault="00975AAE" w:rsidP="00975AAE">
      <w:pPr>
        <w:spacing w:after="0"/>
        <w:rPr>
          <w:rFonts w:ascii="Arial" w:hAnsi="Arial" w:cs="Arial"/>
          <w:b/>
        </w:rPr>
      </w:pPr>
      <w:r w:rsidRPr="0059430E">
        <w:rPr>
          <w:rFonts w:ascii="Arial" w:hAnsi="Arial" w:cs="Arial"/>
          <w:b/>
        </w:rPr>
        <w:t>Subject Areas</w:t>
      </w:r>
    </w:p>
    <w:p w14:paraId="057C09D0" w14:textId="2BA72620" w:rsidR="00975AAE" w:rsidRDefault="0059430E" w:rsidP="00975AA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  <w:t>List areas with a comma (Earth Science, Physical Science, Language Arts)</w:t>
      </w:r>
    </w:p>
    <w:p w14:paraId="466E6155" w14:textId="77777777" w:rsidR="0059430E" w:rsidRPr="0059430E" w:rsidRDefault="0059430E" w:rsidP="00975AAE">
      <w:pPr>
        <w:spacing w:after="0"/>
        <w:rPr>
          <w:rFonts w:ascii="Arial" w:hAnsi="Arial" w:cs="Arial"/>
        </w:rPr>
      </w:pPr>
    </w:p>
    <w:p w14:paraId="153D2404" w14:textId="488D4127" w:rsidR="00975AAE" w:rsidRPr="0059430E" w:rsidRDefault="00975AAE" w:rsidP="00975AAE">
      <w:pPr>
        <w:spacing w:after="0"/>
        <w:rPr>
          <w:rFonts w:ascii="Arial" w:hAnsi="Arial" w:cs="Arial"/>
          <w:b/>
        </w:rPr>
      </w:pPr>
      <w:r w:rsidRPr="0059430E">
        <w:rPr>
          <w:rFonts w:ascii="Arial" w:hAnsi="Arial" w:cs="Arial"/>
          <w:b/>
        </w:rPr>
        <w:t>Timeline</w:t>
      </w:r>
    </w:p>
    <w:p w14:paraId="659B5DA2" w14:textId="65CDD92C" w:rsidR="00975AAE" w:rsidRDefault="007306FC" w:rsidP="00975AA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  <w:t>Minutes only (ex: 60-90 minutes)</w:t>
      </w:r>
    </w:p>
    <w:p w14:paraId="7F45EF09" w14:textId="77777777" w:rsidR="007306FC" w:rsidRPr="0059430E" w:rsidRDefault="007306FC" w:rsidP="00975AAE">
      <w:pPr>
        <w:spacing w:after="0"/>
        <w:rPr>
          <w:rFonts w:ascii="Arial" w:hAnsi="Arial" w:cs="Arial"/>
        </w:rPr>
      </w:pPr>
    </w:p>
    <w:p w14:paraId="1463F8D4" w14:textId="77777777" w:rsidR="00975AAE" w:rsidRPr="0059430E" w:rsidRDefault="00975AAE" w:rsidP="00975AAE">
      <w:pPr>
        <w:spacing w:after="0"/>
        <w:rPr>
          <w:rFonts w:ascii="Arial" w:hAnsi="Arial" w:cs="Arial"/>
          <w:b/>
        </w:rPr>
      </w:pPr>
      <w:r w:rsidRPr="0059430E">
        <w:rPr>
          <w:rFonts w:ascii="Arial" w:hAnsi="Arial" w:cs="Arial"/>
          <w:b/>
        </w:rPr>
        <w:t>Standards</w:t>
      </w:r>
    </w:p>
    <w:p w14:paraId="5A4DA2D9" w14:textId="4F41B94C" w:rsidR="00975AAE" w:rsidRDefault="007306FC" w:rsidP="00975AA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  <w:t>NGSS Standards</w:t>
      </w:r>
      <w:r w:rsidR="00D95F98">
        <w:rPr>
          <w:rFonts w:ascii="Arial" w:hAnsi="Arial" w:cs="Arial"/>
        </w:rPr>
        <w:t xml:space="preserve"> (list standard number AND description)</w:t>
      </w:r>
      <w:r w:rsidR="00652D58">
        <w:rPr>
          <w:rFonts w:ascii="Arial" w:hAnsi="Arial" w:cs="Arial"/>
        </w:rPr>
        <w:t xml:space="preserve">, for </w:t>
      </w:r>
      <w:r w:rsidR="00D95F98">
        <w:rPr>
          <w:rFonts w:ascii="Arial" w:hAnsi="Arial" w:cs="Arial"/>
        </w:rPr>
        <w:t>example:</w:t>
      </w:r>
    </w:p>
    <w:p w14:paraId="29183B5C" w14:textId="7084E16C" w:rsidR="007306FC" w:rsidRDefault="00D95F98" w:rsidP="007306FC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</w:rPr>
      </w:pPr>
      <w:r w:rsidRPr="00D95F98">
        <w:rPr>
          <w:rFonts w:ascii="Arial" w:hAnsi="Arial" w:cs="Arial"/>
          <w:b/>
          <w:bCs/>
        </w:rPr>
        <w:t>5-ESS2-1</w:t>
      </w:r>
      <w:r>
        <w:rPr>
          <w:rFonts w:ascii="Arial" w:hAnsi="Arial" w:cs="Arial"/>
        </w:rPr>
        <w:t xml:space="preserve">  Develop a model using an example to describe ways the geosphere, biosphere, hydrosphere, and/or atmosphere interact</w:t>
      </w:r>
    </w:p>
    <w:p w14:paraId="2A7D6C15" w14:textId="043ED8E7" w:rsidR="007306FC" w:rsidRPr="00D95F98" w:rsidRDefault="007306FC" w:rsidP="007306FC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b/>
          <w:bCs/>
        </w:rPr>
      </w:pPr>
      <w:r w:rsidRPr="00D95F98">
        <w:rPr>
          <w:rFonts w:ascii="Arial" w:hAnsi="Arial" w:cs="Arial"/>
          <w:b/>
          <w:bCs/>
        </w:rPr>
        <w:t>Standard 2</w:t>
      </w:r>
    </w:p>
    <w:p w14:paraId="24E0D6E3" w14:textId="13D2A14D" w:rsidR="00D95F98" w:rsidRPr="00D95F98" w:rsidRDefault="00D95F98" w:rsidP="007306FC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b/>
          <w:bCs/>
        </w:rPr>
      </w:pPr>
      <w:r w:rsidRPr="00D95F98">
        <w:rPr>
          <w:rFonts w:ascii="Arial" w:hAnsi="Arial" w:cs="Arial"/>
          <w:b/>
          <w:bCs/>
        </w:rPr>
        <w:t>Standard 3</w:t>
      </w:r>
    </w:p>
    <w:p w14:paraId="0BEDF451" w14:textId="77777777" w:rsidR="007306FC" w:rsidRPr="0059430E" w:rsidRDefault="007306FC" w:rsidP="00975AAE">
      <w:pPr>
        <w:spacing w:after="0"/>
        <w:rPr>
          <w:rFonts w:ascii="Arial" w:hAnsi="Arial" w:cs="Arial"/>
        </w:rPr>
      </w:pPr>
    </w:p>
    <w:p w14:paraId="28854C93" w14:textId="55D85E3D" w:rsidR="00205081" w:rsidRDefault="00205081" w:rsidP="00205081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21</w:t>
      </w:r>
      <w:r w:rsidRPr="00205081">
        <w:rPr>
          <w:rFonts w:ascii="Arial" w:hAnsi="Arial" w:cs="Arial"/>
          <w:b/>
          <w:vertAlign w:val="superscript"/>
        </w:rPr>
        <w:t>st</w:t>
      </w:r>
      <w:r>
        <w:rPr>
          <w:rFonts w:ascii="Arial" w:hAnsi="Arial" w:cs="Arial"/>
          <w:b/>
        </w:rPr>
        <w:t xml:space="preserve"> Century Essential Skills</w:t>
      </w:r>
    </w:p>
    <w:p w14:paraId="68A42C50" w14:textId="66509AC9" w:rsidR="00653712" w:rsidRDefault="00653712" w:rsidP="00653712">
      <w:pPr>
        <w:pStyle w:val="ListParagraph"/>
        <w:numPr>
          <w:ilvl w:val="0"/>
          <w:numId w:val="19"/>
        </w:numPr>
        <w:spacing w:after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Learning Skills (critical thinking, analysis, creativity, collaboration, communication)</w:t>
      </w:r>
    </w:p>
    <w:p w14:paraId="09017FD8" w14:textId="364C739A" w:rsidR="00653712" w:rsidRDefault="00653712" w:rsidP="00653712">
      <w:pPr>
        <w:pStyle w:val="ListParagraph"/>
        <w:numPr>
          <w:ilvl w:val="0"/>
          <w:numId w:val="19"/>
        </w:numPr>
        <w:spacing w:after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Literacy Skills (information, media, technology, environmental)</w:t>
      </w:r>
    </w:p>
    <w:p w14:paraId="47DFB70E" w14:textId="2B6C619B" w:rsidR="00653712" w:rsidRPr="00653712" w:rsidRDefault="00653712" w:rsidP="00653712">
      <w:pPr>
        <w:pStyle w:val="ListParagraph"/>
        <w:numPr>
          <w:ilvl w:val="0"/>
          <w:numId w:val="19"/>
        </w:numPr>
        <w:spacing w:after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Life Skills (flexibility, leadership, initiative, productivity, social, public speaking, global awareness, listening)</w:t>
      </w:r>
    </w:p>
    <w:p w14:paraId="6E202DA5" w14:textId="77777777" w:rsidR="00205081" w:rsidRDefault="00205081" w:rsidP="00975AAE">
      <w:pPr>
        <w:spacing w:after="0"/>
        <w:rPr>
          <w:rFonts w:ascii="Arial" w:hAnsi="Arial" w:cs="Arial"/>
          <w:b/>
        </w:rPr>
      </w:pPr>
    </w:p>
    <w:p w14:paraId="6F6D43C2" w14:textId="456C7DBA" w:rsidR="00975AAE" w:rsidRPr="0059430E" w:rsidRDefault="00975AAE" w:rsidP="00975AAE">
      <w:pPr>
        <w:spacing w:after="0"/>
        <w:rPr>
          <w:rFonts w:ascii="Arial" w:hAnsi="Arial" w:cs="Arial"/>
          <w:b/>
        </w:rPr>
      </w:pPr>
      <w:r w:rsidRPr="0059430E">
        <w:rPr>
          <w:rFonts w:ascii="Arial" w:hAnsi="Arial" w:cs="Arial"/>
          <w:b/>
        </w:rPr>
        <w:t>Background</w:t>
      </w:r>
    </w:p>
    <w:p w14:paraId="19B490B2" w14:textId="37E140E5" w:rsidR="00975AAE" w:rsidRDefault="007306FC" w:rsidP="00975AA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  <w:t>Prior knowledge paragraphs</w:t>
      </w:r>
    </w:p>
    <w:p w14:paraId="1C1E8862" w14:textId="3C34F12A" w:rsidR="007306FC" w:rsidRPr="0059430E" w:rsidRDefault="00160E56" w:rsidP="00160E56">
      <w:pPr>
        <w:tabs>
          <w:tab w:val="left" w:pos="1452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D36E2FD" w14:textId="26655D2F" w:rsidR="00975AAE" w:rsidRPr="0059430E" w:rsidRDefault="00975AAE" w:rsidP="00975AAE">
      <w:pPr>
        <w:spacing w:after="0"/>
        <w:rPr>
          <w:rFonts w:ascii="Arial" w:hAnsi="Arial" w:cs="Arial"/>
          <w:b/>
        </w:rPr>
      </w:pPr>
      <w:r w:rsidRPr="0059430E">
        <w:rPr>
          <w:rFonts w:ascii="Arial" w:hAnsi="Arial" w:cs="Arial"/>
          <w:b/>
        </w:rPr>
        <w:t>Vocabulary</w:t>
      </w:r>
    </w:p>
    <w:p w14:paraId="68A77324" w14:textId="1C61DB9B" w:rsidR="00014105" w:rsidRDefault="007306FC" w:rsidP="00975AA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  <w:t>List with commas</w:t>
      </w:r>
    </w:p>
    <w:p w14:paraId="71328061" w14:textId="77777777" w:rsidR="00290932" w:rsidRPr="0059430E" w:rsidRDefault="00290932" w:rsidP="00975AAE">
      <w:pPr>
        <w:spacing w:after="0"/>
        <w:rPr>
          <w:rFonts w:ascii="Arial" w:hAnsi="Arial" w:cs="Arial"/>
        </w:rPr>
      </w:pPr>
    </w:p>
    <w:p w14:paraId="7DAEC7DB" w14:textId="3F1FAE1E" w:rsidR="00975AAE" w:rsidRPr="0059430E" w:rsidRDefault="00975AAE" w:rsidP="00975AAE">
      <w:pPr>
        <w:spacing w:after="0"/>
        <w:rPr>
          <w:rFonts w:ascii="Arial" w:hAnsi="Arial" w:cs="Arial"/>
          <w:b/>
        </w:rPr>
      </w:pPr>
      <w:r w:rsidRPr="0059430E">
        <w:rPr>
          <w:rFonts w:ascii="Arial" w:hAnsi="Arial" w:cs="Arial"/>
          <w:b/>
        </w:rPr>
        <w:t>Materials</w:t>
      </w:r>
    </w:p>
    <w:p w14:paraId="704BE326" w14:textId="285EFC93" w:rsidR="00975AAE" w:rsidRDefault="007306FC" w:rsidP="007306FC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Items only</w:t>
      </w:r>
    </w:p>
    <w:p w14:paraId="5F0C6A3E" w14:textId="77777777" w:rsidR="008D7FE5" w:rsidRDefault="008D7FE5" w:rsidP="007306FC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</w:rPr>
      </w:pPr>
    </w:p>
    <w:p w14:paraId="53E31D78" w14:textId="58674F35" w:rsidR="007306FC" w:rsidRPr="007306FC" w:rsidRDefault="00875153" w:rsidP="00875153">
      <w:pPr>
        <w:tabs>
          <w:tab w:val="left" w:pos="1218"/>
          <w:tab w:val="left" w:pos="2006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9B5324D" w14:textId="5DEBDB4B" w:rsidR="00995331" w:rsidRPr="0059430E" w:rsidRDefault="00975AAE" w:rsidP="00975AAE">
      <w:pPr>
        <w:spacing w:after="0"/>
        <w:rPr>
          <w:rFonts w:ascii="Arial" w:hAnsi="Arial" w:cs="Arial"/>
          <w:b/>
        </w:rPr>
      </w:pPr>
      <w:r w:rsidRPr="0059430E">
        <w:rPr>
          <w:rFonts w:ascii="Arial" w:hAnsi="Arial" w:cs="Arial"/>
          <w:b/>
        </w:rPr>
        <w:t>Lesson</w:t>
      </w:r>
    </w:p>
    <w:p w14:paraId="6B6F1E4B" w14:textId="040AA37C" w:rsidR="00975AAE" w:rsidRDefault="007306FC" w:rsidP="007306FC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Start with a verb</w:t>
      </w:r>
    </w:p>
    <w:p w14:paraId="272E7004" w14:textId="14535BDE" w:rsidR="007306FC" w:rsidRDefault="007306FC" w:rsidP="007306FC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</w:rPr>
      </w:pPr>
    </w:p>
    <w:p w14:paraId="2E1972BA" w14:textId="028D20A6" w:rsidR="007306FC" w:rsidRDefault="007306FC" w:rsidP="00975AA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43B083E" w14:textId="0A0BB0E4" w:rsidR="0052574C" w:rsidRDefault="0052574C" w:rsidP="00975AAE">
      <w:pPr>
        <w:spacing w:after="0"/>
        <w:rPr>
          <w:rFonts w:ascii="Arial" w:hAnsi="Arial" w:cs="Arial"/>
          <w:b/>
        </w:rPr>
      </w:pPr>
      <w:r w:rsidRPr="0052574C">
        <w:rPr>
          <w:rFonts w:ascii="Arial" w:hAnsi="Arial" w:cs="Arial"/>
          <w:b/>
        </w:rPr>
        <w:t>Extensions</w:t>
      </w:r>
    </w:p>
    <w:p w14:paraId="41620CE7" w14:textId="42F6FD4D" w:rsidR="00014105" w:rsidRDefault="00014105" w:rsidP="00014105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Additional classroom activities</w:t>
      </w:r>
    </w:p>
    <w:p w14:paraId="26AB3783" w14:textId="77777777" w:rsidR="00014105" w:rsidRDefault="00014105" w:rsidP="00014105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Level up or down</w:t>
      </w:r>
    </w:p>
    <w:p w14:paraId="5D6E5958" w14:textId="77777777" w:rsidR="00014105" w:rsidRDefault="00014105" w:rsidP="00014105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Online resources </w:t>
      </w:r>
    </w:p>
    <w:p w14:paraId="4B156048" w14:textId="7E050B4B" w:rsidR="00875153" w:rsidRPr="00014105" w:rsidRDefault="00014105" w:rsidP="00014105">
      <w:pPr>
        <w:spacing w:after="0"/>
        <w:ind w:left="1080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875153" w:rsidRPr="00014105">
        <w:rPr>
          <w:rFonts w:ascii="Arial" w:hAnsi="Arial" w:cs="Arial"/>
        </w:rPr>
        <w:t>Examples:</w:t>
      </w:r>
    </w:p>
    <w:p w14:paraId="7D8DCC47" w14:textId="3C48ACAE" w:rsidR="000A113B" w:rsidRDefault="000A113B" w:rsidP="008D7FE5">
      <w:pPr>
        <w:spacing w:after="0"/>
        <w:ind w:left="720" w:firstLine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Quia</w:t>
      </w:r>
      <w:proofErr w:type="spellEnd"/>
      <w:r>
        <w:rPr>
          <w:rFonts w:ascii="Arial" w:hAnsi="Arial" w:cs="Arial"/>
        </w:rPr>
        <w:t xml:space="preserve"> </w:t>
      </w:r>
      <w:hyperlink r:id="rId7" w:history="1">
        <w:r w:rsidRPr="00AC66BA">
          <w:rPr>
            <w:rStyle w:val="Hyperlink"/>
            <w:rFonts w:ascii="Arial" w:hAnsi="Arial" w:cs="Arial"/>
          </w:rPr>
          <w:t>https://www.quia.com/web</w:t>
        </w:r>
      </w:hyperlink>
    </w:p>
    <w:p w14:paraId="20061DA8" w14:textId="49A80148" w:rsidR="000A113B" w:rsidRDefault="000A113B" w:rsidP="00975AA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D7FE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NASA lessons </w:t>
      </w:r>
      <w:hyperlink r:id="rId8" w:history="1">
        <w:r w:rsidRPr="00AC66BA">
          <w:rPr>
            <w:rStyle w:val="Hyperlink"/>
            <w:rFonts w:ascii="Arial" w:hAnsi="Arial" w:cs="Arial"/>
          </w:rPr>
          <w:t>https://www.nasa.gov/audience/foreducators/index.html</w:t>
        </w:r>
      </w:hyperlink>
    </w:p>
    <w:p w14:paraId="5CBEDE24" w14:textId="55150155" w:rsidR="000A113B" w:rsidRDefault="000A113B" w:rsidP="00975AA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D7FE5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Sciencebuddies</w:t>
      </w:r>
      <w:proofErr w:type="spellEnd"/>
      <w:r>
        <w:rPr>
          <w:rFonts w:ascii="Arial" w:hAnsi="Arial" w:cs="Arial"/>
        </w:rPr>
        <w:t xml:space="preserve"> </w:t>
      </w:r>
      <w:hyperlink r:id="rId9" w:history="1">
        <w:r w:rsidRPr="00AC66BA">
          <w:rPr>
            <w:rStyle w:val="Hyperlink"/>
            <w:rFonts w:ascii="Arial" w:hAnsi="Arial" w:cs="Arial"/>
          </w:rPr>
          <w:t>https://www.sciencebuddies.org/</w:t>
        </w:r>
      </w:hyperlink>
      <w:r>
        <w:rPr>
          <w:rFonts w:ascii="Arial" w:hAnsi="Arial" w:cs="Arial"/>
        </w:rPr>
        <w:t xml:space="preserve"> </w:t>
      </w:r>
      <w:r w:rsidR="00014105">
        <w:rPr>
          <w:rFonts w:ascii="Arial" w:hAnsi="Arial" w:cs="Arial"/>
        </w:rPr>
        <w:t>)</w:t>
      </w:r>
    </w:p>
    <w:p w14:paraId="21E10B79" w14:textId="5181E285" w:rsidR="00652D58" w:rsidRDefault="00652D58" w:rsidP="00975AAE">
      <w:pPr>
        <w:spacing w:after="0"/>
        <w:rPr>
          <w:rFonts w:ascii="Arial" w:hAnsi="Arial" w:cs="Arial"/>
        </w:rPr>
      </w:pPr>
    </w:p>
    <w:p w14:paraId="54210E78" w14:textId="48BEC525" w:rsidR="00652D58" w:rsidRDefault="00652D58" w:rsidP="00652D58">
      <w:pPr>
        <w:spacing w:after="0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Please v</w:t>
      </w:r>
      <w:r w:rsidRPr="00652D58">
        <w:rPr>
          <w:rFonts w:ascii="Arial" w:eastAsia="Times New Roman" w:hAnsi="Arial" w:cs="Arial"/>
          <w:b/>
          <w:bCs/>
          <w:color w:val="000000"/>
        </w:rPr>
        <w:t xml:space="preserve">isit </w:t>
      </w:r>
      <w:hyperlink r:id="rId10" w:history="1">
        <w:r w:rsidRPr="00652D58">
          <w:rPr>
            <w:rStyle w:val="Hyperlink"/>
            <w:rFonts w:ascii="Arial" w:eastAsia="Times New Roman" w:hAnsi="Arial" w:cs="Arial"/>
            <w:b/>
            <w:bCs/>
            <w:color w:val="auto"/>
            <w:u w:val="none"/>
          </w:rPr>
          <w:t>www.discoverspace.org</w:t>
        </w:r>
      </w:hyperlink>
      <w:r w:rsidRPr="00652D58">
        <w:rPr>
          <w:rFonts w:ascii="Arial" w:eastAsia="Times New Roman" w:hAnsi="Arial" w:cs="Arial"/>
          <w:b/>
          <w:bCs/>
          <w:color w:val="000000"/>
        </w:rPr>
        <w:t xml:space="preserve"> for more innovative ideas and resources</w:t>
      </w:r>
      <w:r>
        <w:rPr>
          <w:rFonts w:ascii="Arial" w:eastAsia="Times New Roman" w:hAnsi="Arial" w:cs="Arial"/>
          <w:b/>
          <w:bCs/>
          <w:color w:val="000000"/>
        </w:rPr>
        <w:t>.</w:t>
      </w:r>
    </w:p>
    <w:p w14:paraId="599DF12F" w14:textId="120CBEDB" w:rsidR="00652D58" w:rsidRDefault="00652D58" w:rsidP="00652D58">
      <w:pPr>
        <w:spacing w:after="0"/>
        <w:rPr>
          <w:rFonts w:ascii="Arial" w:eastAsia="Times New Roman" w:hAnsi="Arial" w:cs="Arial"/>
          <w:b/>
          <w:bCs/>
          <w:color w:val="000000"/>
        </w:rPr>
      </w:pPr>
      <w:hyperlink r:id="rId11" w:history="1">
        <w:r w:rsidRPr="00F23839">
          <w:rPr>
            <w:rStyle w:val="Hyperlink"/>
            <w:rFonts w:ascii="Arial" w:eastAsia="Times New Roman" w:hAnsi="Arial" w:cs="Arial"/>
            <w:b/>
            <w:bCs/>
          </w:rPr>
          <w:t>www.discoverspace.org</w:t>
        </w:r>
      </w:hyperlink>
    </w:p>
    <w:p w14:paraId="12466DD3" w14:textId="77777777" w:rsidR="00652D58" w:rsidRDefault="00652D58" w:rsidP="00C53ADF">
      <w:pPr>
        <w:spacing w:after="0"/>
        <w:rPr>
          <w:rFonts w:ascii="Arial" w:hAnsi="Arial" w:cs="Arial"/>
        </w:rPr>
      </w:pPr>
    </w:p>
    <w:p w14:paraId="56CA2D12" w14:textId="0E0288CA" w:rsidR="0052574C" w:rsidRPr="0052574C" w:rsidRDefault="0052574C" w:rsidP="00C53ADF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</w:p>
    <w:p w14:paraId="4FB1455F" w14:textId="77777777" w:rsidR="00975AAE" w:rsidRPr="0059430E" w:rsidRDefault="00975AAE" w:rsidP="00975AAE">
      <w:pPr>
        <w:spacing w:after="0"/>
        <w:rPr>
          <w:rFonts w:ascii="Arial" w:hAnsi="Arial" w:cs="Arial"/>
          <w:b/>
        </w:rPr>
      </w:pPr>
      <w:r w:rsidRPr="0059430E">
        <w:rPr>
          <w:rFonts w:ascii="Arial" w:hAnsi="Arial" w:cs="Arial"/>
          <w:b/>
        </w:rPr>
        <w:t>Resources</w:t>
      </w:r>
    </w:p>
    <w:p w14:paraId="7569A6EE" w14:textId="77777777" w:rsidR="00653712" w:rsidRDefault="00653712" w:rsidP="0052574C">
      <w:pPr>
        <w:spacing w:after="0" w:line="240" w:lineRule="auto"/>
        <w:rPr>
          <w:rFonts w:ascii="Arial" w:hAnsi="Arial" w:cs="Arial"/>
        </w:rPr>
      </w:pPr>
    </w:p>
    <w:p w14:paraId="1D2C86AF" w14:textId="20B25B6A" w:rsidR="00975AAE" w:rsidRDefault="0052574C" w:rsidP="0052574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APA format</w:t>
      </w:r>
    </w:p>
    <w:p w14:paraId="36D73EE5" w14:textId="688551E4" w:rsidR="0052574C" w:rsidRPr="0052574C" w:rsidRDefault="0052574C" w:rsidP="0052574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hyperlink r:id="rId12" w:history="1">
        <w:r w:rsidR="008D7FE5" w:rsidRPr="007E54F0">
          <w:rPr>
            <w:rStyle w:val="Hyperlink"/>
            <w:rFonts w:ascii="Arial" w:hAnsi="Arial" w:cs="Arial"/>
          </w:rPr>
          <w:t>http://www.bibme.org/apa/website-citation</w:t>
        </w:r>
      </w:hyperlink>
      <w:r w:rsidR="008D7FE5">
        <w:rPr>
          <w:rFonts w:ascii="Arial" w:hAnsi="Arial" w:cs="Arial"/>
        </w:rPr>
        <w:t xml:space="preserve"> </w:t>
      </w:r>
    </w:p>
    <w:p w14:paraId="5037A5EA" w14:textId="77777777" w:rsidR="00975AAE" w:rsidRPr="0059430E" w:rsidRDefault="00975AAE" w:rsidP="00975A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B326D5" w14:textId="67739D91" w:rsidR="00B658DB" w:rsidRPr="0059430E" w:rsidRDefault="00160E56" w:rsidP="00C6030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List in alphabetical order</w:t>
      </w:r>
    </w:p>
    <w:sectPr w:rsidR="00B658DB" w:rsidRPr="0059430E" w:rsidSect="0001317E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26A05E" w14:textId="77777777" w:rsidR="004872B6" w:rsidRDefault="004872B6" w:rsidP="00EE4B0D">
      <w:pPr>
        <w:spacing w:after="0" w:line="240" w:lineRule="auto"/>
      </w:pPr>
      <w:r>
        <w:separator/>
      </w:r>
    </w:p>
  </w:endnote>
  <w:endnote w:type="continuationSeparator" w:id="0">
    <w:p w14:paraId="10F99442" w14:textId="77777777" w:rsidR="004872B6" w:rsidRDefault="004872B6" w:rsidP="00EE4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689CC" w14:textId="77777777" w:rsidR="007E250E" w:rsidRDefault="007E250E" w:rsidP="007E250E">
    <w:pPr>
      <w:spacing w:after="0"/>
      <w:rPr>
        <w:rFonts w:ascii="Arial" w:hAnsi="Arial" w:cs="Arial"/>
        <w:sz w:val="20"/>
        <w:szCs w:val="20"/>
      </w:rPr>
    </w:pPr>
  </w:p>
  <w:p w14:paraId="22D24D3C" w14:textId="29EA8E6C" w:rsidR="007E250E" w:rsidRPr="00653712" w:rsidRDefault="007E250E" w:rsidP="007E250E">
    <w:pPr>
      <w:spacing w:after="0"/>
      <w:rPr>
        <w:rFonts w:ascii="Arial" w:hAnsi="Arial" w:cs="Arial"/>
        <w:sz w:val="20"/>
        <w:szCs w:val="20"/>
      </w:rPr>
    </w:pPr>
    <w:r w:rsidRPr="00653712">
      <w:rPr>
        <w:rFonts w:ascii="Arial" w:hAnsi="Arial" w:cs="Arial"/>
        <w:sz w:val="20"/>
        <w:szCs w:val="20"/>
      </w:rPr>
      <w:t>Revised (or created): month/year</w:t>
    </w:r>
  </w:p>
  <w:p w14:paraId="78E9B86E" w14:textId="77777777" w:rsidR="007E250E" w:rsidRPr="00653712" w:rsidRDefault="007E250E" w:rsidP="007E250E">
    <w:pPr>
      <w:spacing w:after="0"/>
      <w:rPr>
        <w:rFonts w:ascii="Arial" w:eastAsia="Times New Roman" w:hAnsi="Arial" w:cs="Arial"/>
        <w:i/>
        <w:iCs/>
        <w:color w:val="000000"/>
        <w:sz w:val="20"/>
        <w:szCs w:val="20"/>
      </w:rPr>
    </w:pPr>
    <w:r w:rsidRPr="00653712">
      <w:rPr>
        <w:rFonts w:ascii="Arial" w:eastAsia="Times New Roman" w:hAnsi="Arial" w:cs="Arial"/>
        <w:i/>
        <w:iCs/>
        <w:color w:val="000000"/>
        <w:sz w:val="20"/>
        <w:szCs w:val="20"/>
      </w:rPr>
      <w:t>Confidential and Proprietary to the Space Foundation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31EAA6" w14:textId="77777777" w:rsidR="004872B6" w:rsidRDefault="004872B6" w:rsidP="00EE4B0D">
      <w:pPr>
        <w:spacing w:after="0" w:line="240" w:lineRule="auto"/>
      </w:pPr>
      <w:r>
        <w:separator/>
      </w:r>
    </w:p>
  </w:footnote>
  <w:footnote w:type="continuationSeparator" w:id="0">
    <w:p w14:paraId="09383C72" w14:textId="77777777" w:rsidR="004872B6" w:rsidRDefault="004872B6" w:rsidP="00EE4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57B1F" w14:textId="77777777" w:rsidR="0074656B" w:rsidRDefault="00EF489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E7FF7F" wp14:editId="1EFE9001">
          <wp:simplePos x="0" y="0"/>
          <wp:positionH relativeFrom="margin">
            <wp:posOffset>-449385</wp:posOffset>
          </wp:positionH>
          <wp:positionV relativeFrom="paragraph">
            <wp:posOffset>-160215</wp:posOffset>
          </wp:positionV>
          <wp:extent cx="6858000" cy="1463919"/>
          <wp:effectExtent l="0" t="0" r="0" b="9525"/>
          <wp:wrapTight wrapText="bothSides">
            <wp:wrapPolygon edited="0">
              <wp:start x="0" y="0"/>
              <wp:lineTo x="0" y="21366"/>
              <wp:lineTo x="21520" y="21366"/>
              <wp:lineTo x="2152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du11mastheadGener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4639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81494E" w14:textId="77777777" w:rsidR="0074656B" w:rsidRDefault="007465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BBAC0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62BE7"/>
    <w:multiLevelType w:val="hybridMultilevel"/>
    <w:tmpl w:val="2DF2ED94"/>
    <w:lvl w:ilvl="0" w:tplc="04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2" w15:restartNumberingAfterBreak="0">
    <w:nsid w:val="07E04CFA"/>
    <w:multiLevelType w:val="hybridMultilevel"/>
    <w:tmpl w:val="3684C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D78CF"/>
    <w:multiLevelType w:val="hybridMultilevel"/>
    <w:tmpl w:val="BB265084"/>
    <w:lvl w:ilvl="0" w:tplc="8AEC01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02137"/>
    <w:multiLevelType w:val="hybridMultilevel"/>
    <w:tmpl w:val="CBE21D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8E5479"/>
    <w:multiLevelType w:val="hybridMultilevel"/>
    <w:tmpl w:val="82266194"/>
    <w:lvl w:ilvl="0" w:tplc="8AEC01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E71AB3"/>
    <w:multiLevelType w:val="multilevel"/>
    <w:tmpl w:val="EC563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817CB3"/>
    <w:multiLevelType w:val="hybridMultilevel"/>
    <w:tmpl w:val="6102F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E4A29"/>
    <w:multiLevelType w:val="hybridMultilevel"/>
    <w:tmpl w:val="4404DA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C0DDF"/>
    <w:multiLevelType w:val="hybridMultilevel"/>
    <w:tmpl w:val="33C69C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B94C4B"/>
    <w:multiLevelType w:val="hybridMultilevel"/>
    <w:tmpl w:val="3A5AF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C6683E"/>
    <w:multiLevelType w:val="hybridMultilevel"/>
    <w:tmpl w:val="B450CD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875119E"/>
    <w:multiLevelType w:val="hybridMultilevel"/>
    <w:tmpl w:val="F89042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3E6D7E"/>
    <w:multiLevelType w:val="hybridMultilevel"/>
    <w:tmpl w:val="B044C3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F05F14"/>
    <w:multiLevelType w:val="hybridMultilevel"/>
    <w:tmpl w:val="BB3EB9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60564E"/>
    <w:multiLevelType w:val="hybridMultilevel"/>
    <w:tmpl w:val="FF1671A6"/>
    <w:lvl w:ilvl="0" w:tplc="0644D8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F162651"/>
    <w:multiLevelType w:val="hybridMultilevel"/>
    <w:tmpl w:val="B942C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C20626"/>
    <w:multiLevelType w:val="hybridMultilevel"/>
    <w:tmpl w:val="FF1671A6"/>
    <w:lvl w:ilvl="0" w:tplc="0644D8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3944F20"/>
    <w:multiLevelType w:val="hybridMultilevel"/>
    <w:tmpl w:val="8DB25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4359D0"/>
    <w:multiLevelType w:val="hybridMultilevel"/>
    <w:tmpl w:val="6F30F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18"/>
  </w:num>
  <w:num w:numId="5">
    <w:abstractNumId w:val="14"/>
  </w:num>
  <w:num w:numId="6">
    <w:abstractNumId w:val="13"/>
  </w:num>
  <w:num w:numId="7">
    <w:abstractNumId w:val="4"/>
  </w:num>
  <w:num w:numId="8">
    <w:abstractNumId w:val="0"/>
  </w:num>
  <w:num w:numId="9">
    <w:abstractNumId w:val="16"/>
  </w:num>
  <w:num w:numId="10">
    <w:abstractNumId w:val="10"/>
  </w:num>
  <w:num w:numId="11">
    <w:abstractNumId w:val="2"/>
  </w:num>
  <w:num w:numId="12">
    <w:abstractNumId w:val="1"/>
  </w:num>
  <w:num w:numId="13">
    <w:abstractNumId w:val="7"/>
  </w:num>
  <w:num w:numId="14">
    <w:abstractNumId w:val="5"/>
  </w:num>
  <w:num w:numId="15">
    <w:abstractNumId w:val="3"/>
  </w:num>
  <w:num w:numId="16">
    <w:abstractNumId w:val="6"/>
  </w:num>
  <w:num w:numId="17">
    <w:abstractNumId w:val="17"/>
  </w:num>
  <w:num w:numId="18">
    <w:abstractNumId w:val="19"/>
  </w:num>
  <w:num w:numId="19">
    <w:abstractNumId w:val="11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DAA"/>
    <w:rsid w:val="00001BBE"/>
    <w:rsid w:val="0000748A"/>
    <w:rsid w:val="0001317E"/>
    <w:rsid w:val="00014105"/>
    <w:rsid w:val="00015776"/>
    <w:rsid w:val="000163EB"/>
    <w:rsid w:val="00024B8A"/>
    <w:rsid w:val="00031854"/>
    <w:rsid w:val="00032606"/>
    <w:rsid w:val="0004584E"/>
    <w:rsid w:val="00052A71"/>
    <w:rsid w:val="000723EB"/>
    <w:rsid w:val="000926C4"/>
    <w:rsid w:val="00097154"/>
    <w:rsid w:val="000A113B"/>
    <w:rsid w:val="000B2810"/>
    <w:rsid w:val="000E03F9"/>
    <w:rsid w:val="000F674E"/>
    <w:rsid w:val="00114F63"/>
    <w:rsid w:val="00127EBD"/>
    <w:rsid w:val="001332CC"/>
    <w:rsid w:val="00153CA9"/>
    <w:rsid w:val="00160E56"/>
    <w:rsid w:val="00163C21"/>
    <w:rsid w:val="001814A6"/>
    <w:rsid w:val="00183D69"/>
    <w:rsid w:val="00184C48"/>
    <w:rsid w:val="00185B99"/>
    <w:rsid w:val="00191A13"/>
    <w:rsid w:val="001B33BC"/>
    <w:rsid w:val="001C14A2"/>
    <w:rsid w:val="001C4DA4"/>
    <w:rsid w:val="001D0D10"/>
    <w:rsid w:val="001F04F9"/>
    <w:rsid w:val="001F1000"/>
    <w:rsid w:val="001F11DD"/>
    <w:rsid w:val="001F60B6"/>
    <w:rsid w:val="00205081"/>
    <w:rsid w:val="002119EC"/>
    <w:rsid w:val="002131AE"/>
    <w:rsid w:val="0021335F"/>
    <w:rsid w:val="00230E84"/>
    <w:rsid w:val="00246714"/>
    <w:rsid w:val="00252413"/>
    <w:rsid w:val="00261511"/>
    <w:rsid w:val="00284CB1"/>
    <w:rsid w:val="00290932"/>
    <w:rsid w:val="002A5841"/>
    <w:rsid w:val="002C4494"/>
    <w:rsid w:val="002D6DD1"/>
    <w:rsid w:val="002F4F56"/>
    <w:rsid w:val="00310A5D"/>
    <w:rsid w:val="00355300"/>
    <w:rsid w:val="00361166"/>
    <w:rsid w:val="00374AF3"/>
    <w:rsid w:val="00381847"/>
    <w:rsid w:val="003907C7"/>
    <w:rsid w:val="003A1D66"/>
    <w:rsid w:val="003A4277"/>
    <w:rsid w:val="003E6F4A"/>
    <w:rsid w:val="004019EB"/>
    <w:rsid w:val="00405A81"/>
    <w:rsid w:val="00420618"/>
    <w:rsid w:val="00462397"/>
    <w:rsid w:val="00476C27"/>
    <w:rsid w:val="004872B6"/>
    <w:rsid w:val="0049318D"/>
    <w:rsid w:val="004C68D3"/>
    <w:rsid w:val="004C7111"/>
    <w:rsid w:val="004C76B4"/>
    <w:rsid w:val="004D04B4"/>
    <w:rsid w:val="004E2B19"/>
    <w:rsid w:val="00510E15"/>
    <w:rsid w:val="0052574C"/>
    <w:rsid w:val="0053456A"/>
    <w:rsid w:val="005507EF"/>
    <w:rsid w:val="0055189A"/>
    <w:rsid w:val="00571788"/>
    <w:rsid w:val="00572EA9"/>
    <w:rsid w:val="005730C2"/>
    <w:rsid w:val="00590F40"/>
    <w:rsid w:val="0059430E"/>
    <w:rsid w:val="00595BDE"/>
    <w:rsid w:val="005D0751"/>
    <w:rsid w:val="005D1F9D"/>
    <w:rsid w:val="005E2FBB"/>
    <w:rsid w:val="0060164D"/>
    <w:rsid w:val="00625DED"/>
    <w:rsid w:val="00636428"/>
    <w:rsid w:val="00652D58"/>
    <w:rsid w:val="00653712"/>
    <w:rsid w:val="00653C42"/>
    <w:rsid w:val="00657C2C"/>
    <w:rsid w:val="00661C6C"/>
    <w:rsid w:val="0067382A"/>
    <w:rsid w:val="006A7F64"/>
    <w:rsid w:val="006D24B1"/>
    <w:rsid w:val="006F76F8"/>
    <w:rsid w:val="00700C7E"/>
    <w:rsid w:val="007039F6"/>
    <w:rsid w:val="00706024"/>
    <w:rsid w:val="007130BB"/>
    <w:rsid w:val="007132C0"/>
    <w:rsid w:val="00714597"/>
    <w:rsid w:val="007306FC"/>
    <w:rsid w:val="0074656B"/>
    <w:rsid w:val="00761623"/>
    <w:rsid w:val="00764EE7"/>
    <w:rsid w:val="00765239"/>
    <w:rsid w:val="0078752B"/>
    <w:rsid w:val="00787956"/>
    <w:rsid w:val="00790F7D"/>
    <w:rsid w:val="007919E3"/>
    <w:rsid w:val="007B4680"/>
    <w:rsid w:val="007C0489"/>
    <w:rsid w:val="007C1078"/>
    <w:rsid w:val="007D1461"/>
    <w:rsid w:val="007E250E"/>
    <w:rsid w:val="00801516"/>
    <w:rsid w:val="008031E0"/>
    <w:rsid w:val="00827101"/>
    <w:rsid w:val="00833529"/>
    <w:rsid w:val="0083737B"/>
    <w:rsid w:val="00866A76"/>
    <w:rsid w:val="00875153"/>
    <w:rsid w:val="008903CA"/>
    <w:rsid w:val="008D34A4"/>
    <w:rsid w:val="008D7FE5"/>
    <w:rsid w:val="0090410A"/>
    <w:rsid w:val="009112BA"/>
    <w:rsid w:val="00932642"/>
    <w:rsid w:val="009441F8"/>
    <w:rsid w:val="00971EB5"/>
    <w:rsid w:val="00975AAE"/>
    <w:rsid w:val="00992A7C"/>
    <w:rsid w:val="00995331"/>
    <w:rsid w:val="00995ED1"/>
    <w:rsid w:val="009960B8"/>
    <w:rsid w:val="009A588A"/>
    <w:rsid w:val="009D51E0"/>
    <w:rsid w:val="00A00FB2"/>
    <w:rsid w:val="00A2302A"/>
    <w:rsid w:val="00A238EE"/>
    <w:rsid w:val="00A251B1"/>
    <w:rsid w:val="00A31025"/>
    <w:rsid w:val="00A3754C"/>
    <w:rsid w:val="00A65D1B"/>
    <w:rsid w:val="00A87370"/>
    <w:rsid w:val="00AB60D8"/>
    <w:rsid w:val="00AB7D14"/>
    <w:rsid w:val="00AD4443"/>
    <w:rsid w:val="00AE00C2"/>
    <w:rsid w:val="00AE0148"/>
    <w:rsid w:val="00B12A9F"/>
    <w:rsid w:val="00B24CE7"/>
    <w:rsid w:val="00B3029D"/>
    <w:rsid w:val="00B43621"/>
    <w:rsid w:val="00B46300"/>
    <w:rsid w:val="00B5231E"/>
    <w:rsid w:val="00B60E36"/>
    <w:rsid w:val="00B658DB"/>
    <w:rsid w:val="00B70A76"/>
    <w:rsid w:val="00B96E4E"/>
    <w:rsid w:val="00BA4F1D"/>
    <w:rsid w:val="00BA5BD1"/>
    <w:rsid w:val="00BB7213"/>
    <w:rsid w:val="00BB7431"/>
    <w:rsid w:val="00BF449F"/>
    <w:rsid w:val="00BF5087"/>
    <w:rsid w:val="00C05975"/>
    <w:rsid w:val="00C125C1"/>
    <w:rsid w:val="00C1541A"/>
    <w:rsid w:val="00C25C03"/>
    <w:rsid w:val="00C26181"/>
    <w:rsid w:val="00C447C6"/>
    <w:rsid w:val="00C5358E"/>
    <w:rsid w:val="00C53ADF"/>
    <w:rsid w:val="00C60300"/>
    <w:rsid w:val="00C61C4B"/>
    <w:rsid w:val="00C72AC9"/>
    <w:rsid w:val="00C74A1D"/>
    <w:rsid w:val="00C804BA"/>
    <w:rsid w:val="00C83080"/>
    <w:rsid w:val="00C845AA"/>
    <w:rsid w:val="00C97179"/>
    <w:rsid w:val="00CC4CDB"/>
    <w:rsid w:val="00CE196F"/>
    <w:rsid w:val="00CF455F"/>
    <w:rsid w:val="00D20F28"/>
    <w:rsid w:val="00D312A0"/>
    <w:rsid w:val="00D317C1"/>
    <w:rsid w:val="00D37916"/>
    <w:rsid w:val="00D41D79"/>
    <w:rsid w:val="00D456B4"/>
    <w:rsid w:val="00D50770"/>
    <w:rsid w:val="00D5245F"/>
    <w:rsid w:val="00D7322B"/>
    <w:rsid w:val="00D7513B"/>
    <w:rsid w:val="00D93CA0"/>
    <w:rsid w:val="00D95F98"/>
    <w:rsid w:val="00DA5E9E"/>
    <w:rsid w:val="00DB7FB5"/>
    <w:rsid w:val="00DC0945"/>
    <w:rsid w:val="00DC5531"/>
    <w:rsid w:val="00DE5ED6"/>
    <w:rsid w:val="00DF2370"/>
    <w:rsid w:val="00E07167"/>
    <w:rsid w:val="00E12DAA"/>
    <w:rsid w:val="00E22C12"/>
    <w:rsid w:val="00E242C3"/>
    <w:rsid w:val="00E40AD2"/>
    <w:rsid w:val="00E41955"/>
    <w:rsid w:val="00E62786"/>
    <w:rsid w:val="00E8627D"/>
    <w:rsid w:val="00E87449"/>
    <w:rsid w:val="00E96464"/>
    <w:rsid w:val="00EA4C78"/>
    <w:rsid w:val="00EE4B0D"/>
    <w:rsid w:val="00EE4B5E"/>
    <w:rsid w:val="00EF11F9"/>
    <w:rsid w:val="00EF4894"/>
    <w:rsid w:val="00F3095C"/>
    <w:rsid w:val="00F533FE"/>
    <w:rsid w:val="00F65C60"/>
    <w:rsid w:val="00F77017"/>
    <w:rsid w:val="00FA55CB"/>
    <w:rsid w:val="00FC04E2"/>
    <w:rsid w:val="00FC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A0A6A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1317E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37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B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4B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B0D"/>
  </w:style>
  <w:style w:type="paragraph" w:styleId="Footer">
    <w:name w:val="footer"/>
    <w:basedOn w:val="Normal"/>
    <w:link w:val="FooterChar"/>
    <w:uiPriority w:val="99"/>
    <w:unhideWhenUsed/>
    <w:rsid w:val="00EE4B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B0D"/>
  </w:style>
  <w:style w:type="character" w:styleId="Hyperlink">
    <w:name w:val="Hyperlink"/>
    <w:basedOn w:val="DefaultParagraphFont"/>
    <w:rsid w:val="00D93CA0"/>
    <w:rPr>
      <w:color w:val="0000FF"/>
      <w:u w:val="single"/>
    </w:rPr>
  </w:style>
  <w:style w:type="paragraph" w:customStyle="1" w:styleId="p1">
    <w:name w:val="p1"/>
    <w:basedOn w:val="Normal"/>
    <w:rsid w:val="00B96E4E"/>
    <w:pPr>
      <w:spacing w:after="0" w:line="240" w:lineRule="auto"/>
    </w:pPr>
    <w:rPr>
      <w:rFonts w:ascii="Helvetica" w:hAnsi="Helvetica"/>
      <w:sz w:val="13"/>
      <w:szCs w:val="13"/>
    </w:rPr>
  </w:style>
  <w:style w:type="character" w:customStyle="1" w:styleId="s1">
    <w:name w:val="s1"/>
    <w:basedOn w:val="DefaultParagraphFont"/>
    <w:rsid w:val="00B96E4E"/>
    <w:rPr>
      <w:rFonts w:ascii="Helvetica" w:hAnsi="Helvetica" w:hint="default"/>
      <w:sz w:val="15"/>
      <w:szCs w:val="15"/>
    </w:rPr>
  </w:style>
  <w:style w:type="paragraph" w:styleId="ListParagraph">
    <w:name w:val="List Paragraph"/>
    <w:basedOn w:val="Normal"/>
    <w:uiPriority w:val="72"/>
    <w:rsid w:val="00F7701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30E84"/>
    <w:rPr>
      <w:color w:val="954F72" w:themeColor="followedHyperlink"/>
      <w:u w:val="single"/>
    </w:rPr>
  </w:style>
  <w:style w:type="paragraph" w:customStyle="1" w:styleId="CM96">
    <w:name w:val="CM96"/>
    <w:basedOn w:val="Normal"/>
    <w:next w:val="Normal"/>
    <w:uiPriority w:val="99"/>
    <w:rsid w:val="00975AA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rsid w:val="000A113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537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06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5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sa.gov/audience/foreducators/index.htm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quia.com/web" TargetMode="External"/><Relationship Id="rId12" Type="http://schemas.openxmlformats.org/officeDocument/2006/relationships/hyperlink" Target="http://www.bibme.org/apa/website-citatio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iscoverspace.o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discoverspace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ciencebuddies.org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yan\My%20Documents\Templates\Lesson%20Plan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Settings\bryan\My Documents\Templates\Lesson Plan Template.dot</Template>
  <TotalTime>4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Space Foundation</Company>
  <LinksUpToDate>false</LinksUpToDate>
  <CharactersWithSpaces>1744</CharactersWithSpaces>
  <SharedDoc>false</SharedDoc>
  <HLinks>
    <vt:vector size="6" baseType="variant">
      <vt:variant>
        <vt:i4>2621467</vt:i4>
      </vt:variant>
      <vt:variant>
        <vt:i4>0</vt:i4>
      </vt:variant>
      <vt:variant>
        <vt:i4>0</vt:i4>
      </vt:variant>
      <vt:variant>
        <vt:i4>5</vt:i4>
      </vt:variant>
      <vt:variant>
        <vt:lpwstr>http://www.nasa.gov/audience/foreducators/topnav/materials/listbytype/On_the_Moon_Guide.html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DeBates</dc:creator>
  <cp:keywords/>
  <dc:description/>
  <cp:lastModifiedBy>Jodie Guillen</cp:lastModifiedBy>
  <cp:revision>4</cp:revision>
  <cp:lastPrinted>2019-04-24T14:08:00Z</cp:lastPrinted>
  <dcterms:created xsi:type="dcterms:W3CDTF">2020-06-08T16:25:00Z</dcterms:created>
  <dcterms:modified xsi:type="dcterms:W3CDTF">2020-06-19T18:00:00Z</dcterms:modified>
</cp:coreProperties>
</file>